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E61" w:rsidRDefault="00F637A5" w:rsidP="0071742B">
      <w:pPr>
        <w:spacing w:before="120"/>
        <w:rPr>
          <w:rFonts w:ascii="Times New Roman" w:hAnsi="Times New Roman" w:cs="Times New Roman"/>
          <w:noProof/>
          <w:sz w:val="24"/>
          <w:szCs w:val="24"/>
          <w:lang w:val="en-US"/>
        </w:rPr>
      </w:pPr>
      <w:r w:rsidRPr="00F637A5">
        <w:rPr>
          <w:rFonts w:ascii="Times New Roman" w:hAnsi="Times New Roman" w:cs="Times New Roman"/>
          <w:noProof/>
          <w:sz w:val="24"/>
          <w:szCs w:val="24"/>
          <w:lang w:val="en-US"/>
        </w:rPr>
        <w:t xml:space="preserve">Dear </w:t>
      </w:r>
      <w:r>
        <w:rPr>
          <w:rFonts w:ascii="Times New Roman" w:hAnsi="Times New Roman" w:cs="Times New Roman"/>
          <w:noProof/>
          <w:sz w:val="24"/>
          <w:szCs w:val="24"/>
          <w:lang w:val="en-US"/>
        </w:rPr>
        <w:t>Prospective Member:</w:t>
      </w:r>
    </w:p>
    <w:p w:rsidR="00F637A5" w:rsidRDefault="00F637A5">
      <w:pPr>
        <w:rPr>
          <w:rFonts w:ascii="Times New Roman" w:hAnsi="Times New Roman" w:cs="Times New Roman"/>
          <w:noProof/>
          <w:sz w:val="24"/>
          <w:szCs w:val="24"/>
          <w:lang w:val="en-US"/>
        </w:rPr>
      </w:pPr>
      <w:r>
        <w:rPr>
          <w:rFonts w:ascii="Times New Roman" w:hAnsi="Times New Roman" w:cs="Times New Roman"/>
          <w:noProof/>
          <w:sz w:val="24"/>
          <w:szCs w:val="24"/>
          <w:lang w:val="en-US"/>
        </w:rPr>
        <w:t>We are very pleased that you are interested in becoming a member of Valley Heights Community Church. We hope you will find our membership process helpful in informing you of the commitments and responsibilities our members have to the Lord Jesus Christ, the Scriptures, Valley Heights Community Church, and to one another.</w:t>
      </w:r>
    </w:p>
    <w:p w:rsidR="00F637A5" w:rsidRDefault="00F637A5" w:rsidP="0071742B">
      <w:pPr>
        <w:spacing w:after="0"/>
        <w:rPr>
          <w:rFonts w:ascii="Times New Roman" w:hAnsi="Times New Roman" w:cs="Times New Roman"/>
          <w:noProof/>
          <w:sz w:val="24"/>
          <w:szCs w:val="24"/>
          <w:lang w:val="en-US"/>
        </w:rPr>
      </w:pPr>
      <w:r>
        <w:rPr>
          <w:rFonts w:ascii="Times New Roman" w:hAnsi="Times New Roman" w:cs="Times New Roman"/>
          <w:noProof/>
          <w:sz w:val="24"/>
          <w:szCs w:val="24"/>
          <w:lang w:val="en-US"/>
        </w:rPr>
        <w:t>To assist you in the membership process we are providing this information packet which con</w:t>
      </w:r>
      <w:r w:rsidR="007B6398">
        <w:rPr>
          <w:rFonts w:ascii="Times New Roman" w:hAnsi="Times New Roman" w:cs="Times New Roman"/>
          <w:noProof/>
          <w:sz w:val="24"/>
          <w:szCs w:val="24"/>
          <w:lang w:val="en-US"/>
        </w:rPr>
        <w:t>tains a number of important ite</w:t>
      </w:r>
      <w:r>
        <w:rPr>
          <w:rFonts w:ascii="Times New Roman" w:hAnsi="Times New Roman" w:cs="Times New Roman"/>
          <w:noProof/>
          <w:sz w:val="24"/>
          <w:szCs w:val="24"/>
          <w:lang w:val="en-US"/>
        </w:rPr>
        <w:t>m</w:t>
      </w:r>
      <w:r w:rsidR="007B6398">
        <w:rPr>
          <w:rFonts w:ascii="Times New Roman" w:hAnsi="Times New Roman" w:cs="Times New Roman"/>
          <w:noProof/>
          <w:sz w:val="24"/>
          <w:szCs w:val="24"/>
          <w:lang w:val="en-US"/>
        </w:rPr>
        <w:t>s</w:t>
      </w:r>
      <w:r>
        <w:rPr>
          <w:rFonts w:ascii="Times New Roman" w:hAnsi="Times New Roman" w:cs="Times New Roman"/>
          <w:noProof/>
          <w:sz w:val="24"/>
          <w:szCs w:val="24"/>
          <w:lang w:val="en-US"/>
        </w:rPr>
        <w:t xml:space="preserve"> which we request that you review and complete:</w:t>
      </w:r>
    </w:p>
    <w:p w:rsidR="00CD7EA4" w:rsidRDefault="00CD7EA4" w:rsidP="00CD7EA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Purpose and Activities </w:t>
      </w:r>
      <w:r w:rsidR="00DF0993">
        <w:rPr>
          <w:rFonts w:ascii="Times New Roman" w:hAnsi="Times New Roman" w:cs="Times New Roman"/>
          <w:sz w:val="24"/>
          <w:szCs w:val="24"/>
        </w:rPr>
        <w:t>and str</w:t>
      </w:r>
      <w:r w:rsidR="00A93C79">
        <w:rPr>
          <w:rFonts w:ascii="Times New Roman" w:hAnsi="Times New Roman" w:cs="Times New Roman"/>
          <w:sz w:val="24"/>
          <w:szCs w:val="24"/>
        </w:rPr>
        <w:t xml:space="preserve">ategies </w:t>
      </w:r>
      <w:r>
        <w:rPr>
          <w:rFonts w:ascii="Times New Roman" w:hAnsi="Times New Roman" w:cs="Times New Roman"/>
          <w:sz w:val="24"/>
          <w:szCs w:val="24"/>
        </w:rPr>
        <w:t>of the Church</w:t>
      </w:r>
    </w:p>
    <w:p w:rsidR="007C2CF2" w:rsidRDefault="007C2CF2" w:rsidP="00F637A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Biblical &amp; Practical Reasons for Local Church Membership</w:t>
      </w:r>
    </w:p>
    <w:p w:rsidR="00F637A5" w:rsidRDefault="00F637A5" w:rsidP="00F637A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Our Bylaws (which includes our doctrinal statements)</w:t>
      </w:r>
    </w:p>
    <w:p w:rsidR="00F637A5" w:rsidRDefault="00947966" w:rsidP="00F637A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Believer’s</w:t>
      </w:r>
      <w:r w:rsidR="007C2CF2">
        <w:rPr>
          <w:rFonts w:ascii="Times New Roman" w:hAnsi="Times New Roman" w:cs="Times New Roman"/>
          <w:sz w:val="24"/>
          <w:szCs w:val="24"/>
        </w:rPr>
        <w:t xml:space="preserve"> Commitments</w:t>
      </w:r>
    </w:p>
    <w:p w:rsidR="00F637A5" w:rsidRDefault="00F637A5" w:rsidP="00F637A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Statement of Doctrinal Agreement</w:t>
      </w:r>
    </w:p>
    <w:p w:rsidR="00F637A5" w:rsidRDefault="00F637A5" w:rsidP="00F637A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Membership Application</w:t>
      </w:r>
    </w:p>
    <w:p w:rsidR="00F637A5" w:rsidRDefault="00F637A5" w:rsidP="00F637A5">
      <w:pPr>
        <w:rPr>
          <w:rFonts w:ascii="Times New Roman" w:hAnsi="Times New Roman" w:cs="Times New Roman"/>
          <w:sz w:val="24"/>
          <w:szCs w:val="24"/>
        </w:rPr>
      </w:pPr>
      <w:r>
        <w:rPr>
          <w:rFonts w:ascii="Times New Roman" w:hAnsi="Times New Roman" w:cs="Times New Roman"/>
          <w:sz w:val="24"/>
          <w:szCs w:val="24"/>
        </w:rPr>
        <w:t>Please</w:t>
      </w:r>
      <w:r w:rsidR="00B973ED">
        <w:rPr>
          <w:rFonts w:ascii="Times New Roman" w:hAnsi="Times New Roman" w:cs="Times New Roman"/>
          <w:sz w:val="24"/>
          <w:szCs w:val="24"/>
        </w:rPr>
        <w:t xml:space="preserve"> take as much time as you need to review the materials. We expect that you will have questions or will want to discuss some of the information provided</w:t>
      </w:r>
      <w:r w:rsidR="00A93C79">
        <w:rPr>
          <w:rFonts w:ascii="Times New Roman" w:hAnsi="Times New Roman" w:cs="Times New Roman"/>
          <w:sz w:val="24"/>
          <w:szCs w:val="24"/>
        </w:rPr>
        <w:t>, and we encourage that</w:t>
      </w:r>
      <w:r w:rsidR="00B973ED">
        <w:rPr>
          <w:rFonts w:ascii="Times New Roman" w:hAnsi="Times New Roman" w:cs="Times New Roman"/>
          <w:sz w:val="24"/>
          <w:szCs w:val="24"/>
        </w:rPr>
        <w:t>. The elde</w:t>
      </w:r>
      <w:r w:rsidR="007B6398">
        <w:rPr>
          <w:rFonts w:ascii="Times New Roman" w:hAnsi="Times New Roman" w:cs="Times New Roman"/>
          <w:sz w:val="24"/>
          <w:szCs w:val="24"/>
        </w:rPr>
        <w:t>rs</w:t>
      </w:r>
      <w:r w:rsidR="00B973ED">
        <w:rPr>
          <w:rFonts w:ascii="Times New Roman" w:hAnsi="Times New Roman" w:cs="Times New Roman"/>
          <w:sz w:val="24"/>
          <w:szCs w:val="24"/>
        </w:rPr>
        <w:t xml:space="preserve"> are available to assist you in the membership process and to answer your questions.</w:t>
      </w:r>
    </w:p>
    <w:p w:rsidR="00B973ED" w:rsidRDefault="00B973ED" w:rsidP="00F637A5">
      <w:pPr>
        <w:rPr>
          <w:rFonts w:ascii="Times New Roman" w:hAnsi="Times New Roman" w:cs="Times New Roman"/>
          <w:sz w:val="24"/>
          <w:szCs w:val="24"/>
        </w:rPr>
      </w:pPr>
      <w:r>
        <w:rPr>
          <w:rFonts w:ascii="Times New Roman" w:hAnsi="Times New Roman" w:cs="Times New Roman"/>
          <w:sz w:val="24"/>
          <w:szCs w:val="24"/>
        </w:rPr>
        <w:t xml:space="preserve">Once you have </w:t>
      </w:r>
      <w:r w:rsidR="00A93C79">
        <w:rPr>
          <w:rFonts w:ascii="Times New Roman" w:hAnsi="Times New Roman" w:cs="Times New Roman"/>
          <w:sz w:val="24"/>
          <w:szCs w:val="24"/>
        </w:rPr>
        <w:t xml:space="preserve">read and </w:t>
      </w:r>
      <w:r>
        <w:rPr>
          <w:rFonts w:ascii="Times New Roman" w:hAnsi="Times New Roman" w:cs="Times New Roman"/>
          <w:sz w:val="24"/>
          <w:szCs w:val="24"/>
        </w:rPr>
        <w:t>completed the materials listed above and your questions have been answered, the elders will review your application. Soon afterwards, one or two of the elders will meet with you to clarify any remaining questions</w:t>
      </w:r>
      <w:r w:rsidR="00A93C79">
        <w:rPr>
          <w:rFonts w:ascii="Times New Roman" w:hAnsi="Times New Roman" w:cs="Times New Roman"/>
          <w:sz w:val="24"/>
          <w:szCs w:val="24"/>
        </w:rPr>
        <w:t xml:space="preserve"> they might have in turn for you </w:t>
      </w:r>
      <w:r>
        <w:rPr>
          <w:rFonts w:ascii="Times New Roman" w:hAnsi="Times New Roman" w:cs="Times New Roman"/>
          <w:sz w:val="24"/>
          <w:szCs w:val="24"/>
        </w:rPr>
        <w:t>and discuss our recommendation concerning your membership.</w:t>
      </w:r>
    </w:p>
    <w:p w:rsidR="00B973ED" w:rsidRDefault="00B973ED" w:rsidP="00F637A5">
      <w:pPr>
        <w:rPr>
          <w:rFonts w:ascii="Times New Roman" w:hAnsi="Times New Roman" w:cs="Times New Roman"/>
          <w:sz w:val="24"/>
          <w:szCs w:val="24"/>
        </w:rPr>
      </w:pPr>
      <w:r>
        <w:rPr>
          <w:rFonts w:ascii="Times New Roman" w:hAnsi="Times New Roman" w:cs="Times New Roman"/>
          <w:sz w:val="24"/>
          <w:szCs w:val="24"/>
        </w:rPr>
        <w:t xml:space="preserve">The entire process may take a few weeks or a few months depending on each prospective member’s situation and circumstances. Please remember that our intent is always to be considerate of your concerns and at the same time faithfully communicate to </w:t>
      </w:r>
      <w:r w:rsidR="003C5A20">
        <w:rPr>
          <w:rFonts w:ascii="Times New Roman" w:hAnsi="Times New Roman" w:cs="Times New Roman"/>
          <w:sz w:val="24"/>
          <w:szCs w:val="24"/>
        </w:rPr>
        <w:t>you what our church believes,</w:t>
      </w:r>
      <w:r>
        <w:rPr>
          <w:rFonts w:ascii="Times New Roman" w:hAnsi="Times New Roman" w:cs="Times New Roman"/>
          <w:sz w:val="24"/>
          <w:szCs w:val="24"/>
        </w:rPr>
        <w:t xml:space="preserve"> practices</w:t>
      </w:r>
      <w:r w:rsidR="003C5A20">
        <w:rPr>
          <w:rFonts w:ascii="Times New Roman" w:hAnsi="Times New Roman" w:cs="Times New Roman"/>
          <w:sz w:val="24"/>
          <w:szCs w:val="24"/>
        </w:rPr>
        <w:t xml:space="preserve"> and teaches</w:t>
      </w:r>
      <w:r>
        <w:rPr>
          <w:rFonts w:ascii="Times New Roman" w:hAnsi="Times New Roman" w:cs="Times New Roman"/>
          <w:sz w:val="24"/>
          <w:szCs w:val="24"/>
        </w:rPr>
        <w:t>.</w:t>
      </w:r>
    </w:p>
    <w:p w:rsidR="00B973ED" w:rsidRDefault="00B973ED" w:rsidP="00F637A5">
      <w:pPr>
        <w:rPr>
          <w:rFonts w:ascii="Times New Roman" w:hAnsi="Times New Roman" w:cs="Times New Roman"/>
          <w:sz w:val="24"/>
          <w:szCs w:val="24"/>
        </w:rPr>
      </w:pPr>
      <w:r>
        <w:rPr>
          <w:rFonts w:ascii="Times New Roman" w:hAnsi="Times New Roman" w:cs="Times New Roman"/>
          <w:sz w:val="24"/>
          <w:szCs w:val="24"/>
        </w:rPr>
        <w:t>Once again, we are glad that you are considering membership in Valley Heights Community Church. As you seek God’s direction as a member with us, we will be praying for you and are available to assist you.</w:t>
      </w:r>
    </w:p>
    <w:p w:rsidR="007C2CF2" w:rsidRDefault="003C5A20" w:rsidP="00AA7612">
      <w:pPr>
        <w:rPr>
          <w:rFonts w:ascii="Times New Roman" w:hAnsi="Times New Roman" w:cs="Times New Roman"/>
          <w:sz w:val="24"/>
          <w:szCs w:val="24"/>
        </w:rPr>
      </w:pPr>
      <w:r>
        <w:rPr>
          <w:rFonts w:ascii="Times New Roman" w:hAnsi="Times New Roman" w:cs="Times New Roman"/>
          <w:sz w:val="24"/>
          <w:szCs w:val="24"/>
        </w:rPr>
        <w:t>On behalf of our members</w:t>
      </w:r>
      <w:r w:rsidR="00B973ED">
        <w:rPr>
          <w:rFonts w:ascii="Times New Roman" w:hAnsi="Times New Roman" w:cs="Times New Roman"/>
          <w:sz w:val="24"/>
          <w:szCs w:val="24"/>
        </w:rPr>
        <w:t>,</w:t>
      </w:r>
    </w:p>
    <w:p w:rsidR="00B973ED" w:rsidRPr="00F637A5" w:rsidRDefault="00AA7612" w:rsidP="00AA7612">
      <w:pPr>
        <w:spacing w:after="0"/>
        <w:rPr>
          <w:rFonts w:ascii="Times New Roman" w:hAnsi="Times New Roman" w:cs="Times New Roman"/>
          <w:sz w:val="24"/>
          <w:szCs w:val="24"/>
        </w:rPr>
      </w:pPr>
      <w:r>
        <w:rPr>
          <w:rFonts w:ascii="Times New Roman" w:hAnsi="Times New Roman" w:cs="Times New Roman"/>
          <w:sz w:val="24"/>
          <w:szCs w:val="24"/>
        </w:rPr>
        <w:t>The elders of Valley Heights</w:t>
      </w:r>
    </w:p>
    <w:sectPr w:rsidR="00B973ED" w:rsidRPr="00F637A5" w:rsidSect="00FC3CFD">
      <w:headerReference w:type="even" r:id="rId8"/>
      <w:headerReference w:type="default" r:id="rId9"/>
      <w:footerReference w:type="even" r:id="rId10"/>
      <w:footerReference w:type="default" r:id="rId11"/>
      <w:headerReference w:type="first" r:id="rId12"/>
      <w:footerReference w:type="first" r:id="rId13"/>
      <w:pgSz w:w="12240" w:h="15840"/>
      <w:pgMar w:top="576" w:right="1296" w:bottom="720" w:left="1296" w:header="706"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23C" w:rsidRDefault="0066623C" w:rsidP="003945B7">
      <w:pPr>
        <w:spacing w:after="0" w:line="240" w:lineRule="auto"/>
      </w:pPr>
      <w:r>
        <w:separator/>
      </w:r>
    </w:p>
  </w:endnote>
  <w:endnote w:type="continuationSeparator" w:id="0">
    <w:p w:rsidR="0066623C" w:rsidRDefault="0066623C" w:rsidP="00394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3836CCF-2CCA-4373-A50E-FB819B3DA2B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C6ADBEC2-CFB6-46FF-A050-E78BEA2B807E}"/>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embedRegular r:id="rId3" w:fontKey="{824A9FE8-2A42-4B12-B226-3475EDC8E25F}"/>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799" w:rsidRDefault="00A247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56C" w:rsidRDefault="0026756C">
    <w:pPr>
      <w:pStyle w:val="Footer"/>
      <w:pBdr>
        <w:bottom w:val="single" w:sz="6" w:space="1" w:color="auto"/>
      </w:pBdr>
    </w:pPr>
  </w:p>
  <w:p w:rsidR="003945B7" w:rsidRPr="00A06B39" w:rsidRDefault="003945B7" w:rsidP="0026756C">
    <w:pPr>
      <w:pStyle w:val="Footer"/>
      <w:spacing w:before="120"/>
      <w:jc w:val="center"/>
      <w:rPr>
        <w:sz w:val="20"/>
        <w:szCs w:val="20"/>
      </w:rPr>
    </w:pPr>
    <w:r w:rsidRPr="00A06B39">
      <w:rPr>
        <w:sz w:val="20"/>
        <w:szCs w:val="20"/>
      </w:rPr>
      <w:t xml:space="preserve">5707 Gillian Place </w:t>
    </w:r>
    <w:r w:rsidRPr="00A06B39">
      <w:rPr>
        <w:sz w:val="20"/>
        <w:szCs w:val="20"/>
      </w:rPr>
      <w:sym w:font="Wingdings 2" w:char="F0AE"/>
    </w:r>
    <w:r w:rsidR="00EB0772">
      <w:rPr>
        <w:sz w:val="20"/>
        <w:szCs w:val="20"/>
      </w:rPr>
      <w:t xml:space="preserve"> Chilliwack, BC V2R 3K2</w:t>
    </w:r>
    <w:r w:rsidRPr="00A06B39">
      <w:rPr>
        <w:sz w:val="20"/>
        <w:szCs w:val="20"/>
      </w:rPr>
      <w:t xml:space="preserve"> </w:t>
    </w:r>
    <w:r w:rsidRPr="00A06B39">
      <w:rPr>
        <w:sz w:val="20"/>
        <w:szCs w:val="20"/>
      </w:rPr>
      <w:sym w:font="Wingdings 2" w:char="F0AE"/>
    </w:r>
    <w:r w:rsidRPr="00A06B39">
      <w:rPr>
        <w:sz w:val="20"/>
        <w:szCs w:val="20"/>
      </w:rPr>
      <w:t xml:space="preserve"> 604-824-1757 </w:t>
    </w:r>
    <w:r w:rsidRPr="00A06B39">
      <w:rPr>
        <w:sz w:val="20"/>
        <w:szCs w:val="20"/>
      </w:rPr>
      <w:sym w:font="Wingdings 2" w:char="F0AE"/>
    </w:r>
    <w:r w:rsidRPr="00A06B39">
      <w:rPr>
        <w:sz w:val="20"/>
        <w:szCs w:val="20"/>
      </w:rPr>
      <w:t xml:space="preserve"> 604-846-0663 </w:t>
    </w:r>
    <w:r w:rsidRPr="00A06B39">
      <w:rPr>
        <w:sz w:val="20"/>
        <w:szCs w:val="20"/>
      </w:rPr>
      <w:sym w:font="Wingdings 2" w:char="F0AE"/>
    </w:r>
    <w:r w:rsidRPr="00A06B39">
      <w:rPr>
        <w:sz w:val="20"/>
        <w:szCs w:val="20"/>
      </w:rPr>
      <w:t xml:space="preserve"> </w:t>
    </w:r>
    <w:r w:rsidR="0026756C" w:rsidRPr="00A06B39">
      <w:rPr>
        <w:sz w:val="20"/>
        <w:szCs w:val="20"/>
      </w:rPr>
      <w:t>www.valleyheights.ca</w:t>
    </w:r>
  </w:p>
  <w:p w:rsidR="0026756C" w:rsidRDefault="0066623C" w:rsidP="0026756C">
    <w:pPr>
      <w:pStyle w:val="Footer"/>
      <w:jc w:val="center"/>
    </w:pPr>
    <w:r>
      <w:rPr>
        <w:noProof/>
        <w:lang w:val="en-US"/>
      </w:rPr>
      <w:pict>
        <v:rect id="Rectangle 5" o:spid="_x0000_s2050" style="position:absolute;left:0;text-align:left;margin-left:-1.05pt;margin-top:4.9pt;width:485.25pt;height:13.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" fillcolor="#272727 [2749]" stroked="f">
          <v:fill color2="#7f7f7f [1612]" rotate="t" angle="270" colors="0 #262626;3932f #262626;.5 #595959" focus="100%" type="gradient">
            <o:fill v:ext="view" type="gradientUnscaled"/>
          </v:fill>
          <v:shadow on="t" color="black" opacity="22937f" origin=",.5" offset="0,.63889mm"/>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56C" w:rsidRDefault="0026756C" w:rsidP="0026756C">
    <w:pPr>
      <w:pStyle w:val="Footer"/>
      <w:pBdr>
        <w:bottom w:val="single" w:sz="6" w:space="1" w:color="auto"/>
      </w:pBdr>
    </w:pPr>
  </w:p>
  <w:p w:rsidR="0026756C" w:rsidRPr="00A06B39" w:rsidRDefault="0026756C" w:rsidP="0026756C">
    <w:pPr>
      <w:pStyle w:val="Footer"/>
      <w:spacing w:before="120"/>
      <w:jc w:val="center"/>
      <w:rPr>
        <w:sz w:val="20"/>
        <w:szCs w:val="20"/>
      </w:rPr>
    </w:pPr>
    <w:r w:rsidRPr="00A06B39">
      <w:rPr>
        <w:sz w:val="20"/>
        <w:szCs w:val="20"/>
      </w:rPr>
      <w:t xml:space="preserve">5707 Gillian Place </w:t>
    </w:r>
    <w:r w:rsidRPr="00A06B39">
      <w:rPr>
        <w:sz w:val="20"/>
        <w:szCs w:val="20"/>
      </w:rPr>
      <w:sym w:font="Wingdings 2" w:char="F0AE"/>
    </w:r>
    <w:r w:rsidR="00EB0772">
      <w:rPr>
        <w:sz w:val="20"/>
        <w:szCs w:val="20"/>
      </w:rPr>
      <w:t xml:space="preserve"> Chilliwack, BC V2R 3K2</w:t>
    </w:r>
    <w:r w:rsidRPr="00A06B39">
      <w:rPr>
        <w:sz w:val="20"/>
        <w:szCs w:val="20"/>
      </w:rPr>
      <w:t xml:space="preserve"> </w:t>
    </w:r>
    <w:r w:rsidRPr="00A06B39">
      <w:rPr>
        <w:sz w:val="20"/>
        <w:szCs w:val="20"/>
      </w:rPr>
      <w:sym w:font="Wingdings 2" w:char="F0AE"/>
    </w:r>
    <w:r w:rsidR="00A24799">
      <w:rPr>
        <w:sz w:val="20"/>
        <w:szCs w:val="20"/>
      </w:rPr>
      <w:t xml:space="preserve"> 604-798-8262</w:t>
    </w:r>
    <w:r w:rsidRPr="00A06B39">
      <w:rPr>
        <w:sz w:val="20"/>
        <w:szCs w:val="20"/>
      </w:rPr>
      <w:t xml:space="preserve"> </w:t>
    </w:r>
    <w:r w:rsidRPr="00A06B39">
      <w:rPr>
        <w:sz w:val="20"/>
        <w:szCs w:val="20"/>
      </w:rPr>
      <w:sym w:font="Wingdings 2" w:char="F0AE"/>
    </w:r>
    <w:r w:rsidR="00A24799">
      <w:rPr>
        <w:sz w:val="20"/>
        <w:szCs w:val="20"/>
      </w:rPr>
      <w:t xml:space="preserve"> </w:t>
    </w:r>
    <w:r w:rsidR="00A24799">
      <w:rPr>
        <w:sz w:val="20"/>
        <w:szCs w:val="20"/>
      </w:rPr>
      <w:t>www.valleyheightsbc.com</w:t>
    </w:r>
    <w:bookmarkStart w:id="0" w:name="_GoBack"/>
    <w:bookmarkEnd w:id="0"/>
  </w:p>
  <w:p w:rsidR="0026756C" w:rsidRDefault="0066623C" w:rsidP="0026756C">
    <w:pPr>
      <w:pStyle w:val="Footer"/>
      <w:jc w:val="center"/>
    </w:pPr>
    <w:r>
      <w:rPr>
        <w:noProof/>
        <w:lang w:val="en-US"/>
      </w:rPr>
      <w:pict>
        <v:rect id="Rectangle 6" o:spid="_x0000_s2049" style="position:absolute;left:0;text-align:left;margin-left:-1.05pt;margin-top:4.9pt;width:485.25pt;height:13.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" fillcolor="#1f4a7f" stroked="f">
          <v:fill color2="#0070c0" rotate="t" angle="270" colors="0 #1f4a7f;36045f #1f4a7f" focus="100%" type="gradient">
            <o:fill v:ext="view" type="gradientUnscaled"/>
          </v:fill>
          <v:shadow on="t" color="black" opacity="22937f" origin=",.5" offset="0,.63889mm"/>
        </v:rect>
      </w:pict>
    </w:r>
  </w:p>
  <w:p w:rsidR="003945B7" w:rsidRDefault="003945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23C" w:rsidRDefault="0066623C" w:rsidP="003945B7">
      <w:pPr>
        <w:spacing w:after="0" w:line="240" w:lineRule="auto"/>
      </w:pPr>
      <w:r>
        <w:separator/>
      </w:r>
    </w:p>
  </w:footnote>
  <w:footnote w:type="continuationSeparator" w:id="0">
    <w:p w:rsidR="0066623C" w:rsidRDefault="0066623C" w:rsidP="003945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799" w:rsidRDefault="00A247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B7" w:rsidRDefault="003945B7" w:rsidP="003945B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B7" w:rsidRDefault="008D16FB" w:rsidP="003945B7">
    <w:pPr>
      <w:pStyle w:val="Header"/>
      <w:jc w:val="center"/>
    </w:pPr>
    <w:r>
      <w:rPr>
        <w:noProof/>
        <w:lang w:eastAsia="en-CA"/>
      </w:rPr>
      <w:drawing>
        <wp:inline distT="0" distB="0" distL="0" distR="0">
          <wp:extent cx="1628168"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cc-logo-transparent.png"/>
                  <pic:cNvPicPr/>
                </pic:nvPicPr>
                <pic:blipFill>
                  <a:blip r:embed="rId1" cstate="print">
                    <a:extLst>
                      <a:ext uri="{28A0092B-C50C-407E-A947-70E740481C1C}">
                        <a14:useLocalDpi xmlns:a14="http://schemas.microsoft.com/office/drawing/2010/main"/>
                      </a:ext>
                    </a:extLst>
                  </a:blip>
                  <a:stretch>
                    <a:fillRect/>
                  </a:stretch>
                </pic:blipFill>
                <pic:spPr>
                  <a:xfrm>
                    <a:off x="0" y="0"/>
                    <a:ext cx="1638352" cy="9105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773B5"/>
    <w:multiLevelType w:val="hybridMultilevel"/>
    <w:tmpl w:val="4F3E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5839D6"/>
    <w:multiLevelType w:val="hybridMultilevel"/>
    <w:tmpl w:val="953A71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TrueTypeFonts/>
  <w:embedSystemFonts/>
  <w:saveSubsetFonts/>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B6D41"/>
    <w:rsid w:val="000078DC"/>
    <w:rsid w:val="00051164"/>
    <w:rsid w:val="00057814"/>
    <w:rsid w:val="00103D8D"/>
    <w:rsid w:val="001A51E0"/>
    <w:rsid w:val="001D445E"/>
    <w:rsid w:val="00226792"/>
    <w:rsid w:val="00232F21"/>
    <w:rsid w:val="0026756C"/>
    <w:rsid w:val="00274AE9"/>
    <w:rsid w:val="003945B7"/>
    <w:rsid w:val="003A106A"/>
    <w:rsid w:val="003C5A20"/>
    <w:rsid w:val="00447D82"/>
    <w:rsid w:val="00476EAF"/>
    <w:rsid w:val="004A2595"/>
    <w:rsid w:val="004B6BDF"/>
    <w:rsid w:val="004B6D41"/>
    <w:rsid w:val="00554E03"/>
    <w:rsid w:val="0056587E"/>
    <w:rsid w:val="00592C68"/>
    <w:rsid w:val="005F2257"/>
    <w:rsid w:val="00611000"/>
    <w:rsid w:val="006425EB"/>
    <w:rsid w:val="00653B1B"/>
    <w:rsid w:val="0066623C"/>
    <w:rsid w:val="006E3112"/>
    <w:rsid w:val="006F5440"/>
    <w:rsid w:val="00705FAA"/>
    <w:rsid w:val="0071742B"/>
    <w:rsid w:val="007462FD"/>
    <w:rsid w:val="007546F0"/>
    <w:rsid w:val="007B6398"/>
    <w:rsid w:val="007C2CF2"/>
    <w:rsid w:val="00826844"/>
    <w:rsid w:val="008D16FB"/>
    <w:rsid w:val="008E610C"/>
    <w:rsid w:val="00933299"/>
    <w:rsid w:val="00947966"/>
    <w:rsid w:val="009E6BCE"/>
    <w:rsid w:val="00A06B39"/>
    <w:rsid w:val="00A24799"/>
    <w:rsid w:val="00A31524"/>
    <w:rsid w:val="00A93C79"/>
    <w:rsid w:val="00AA7612"/>
    <w:rsid w:val="00B21D04"/>
    <w:rsid w:val="00B73E2E"/>
    <w:rsid w:val="00B973ED"/>
    <w:rsid w:val="00BE16FF"/>
    <w:rsid w:val="00C15E7F"/>
    <w:rsid w:val="00C266CD"/>
    <w:rsid w:val="00C27776"/>
    <w:rsid w:val="00C7232A"/>
    <w:rsid w:val="00CD7EA4"/>
    <w:rsid w:val="00DF0993"/>
    <w:rsid w:val="00E170F2"/>
    <w:rsid w:val="00EB0772"/>
    <w:rsid w:val="00ED2A98"/>
    <w:rsid w:val="00F13E61"/>
    <w:rsid w:val="00F14B7F"/>
    <w:rsid w:val="00F637A5"/>
    <w:rsid w:val="00F95571"/>
    <w:rsid w:val="00FC3C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97CA533-38B0-41C3-962C-C4FB0A1D3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D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D41"/>
    <w:rPr>
      <w:rFonts w:ascii="Tahoma" w:hAnsi="Tahoma" w:cs="Tahoma"/>
      <w:sz w:val="16"/>
      <w:szCs w:val="16"/>
    </w:rPr>
  </w:style>
  <w:style w:type="character" w:styleId="Hyperlink">
    <w:name w:val="Hyperlink"/>
    <w:basedOn w:val="DefaultParagraphFont"/>
    <w:uiPriority w:val="99"/>
    <w:unhideWhenUsed/>
    <w:rsid w:val="00592C68"/>
    <w:rPr>
      <w:color w:val="0000FF" w:themeColor="hyperlink"/>
      <w:u w:val="single"/>
    </w:rPr>
  </w:style>
  <w:style w:type="paragraph" w:styleId="Header">
    <w:name w:val="header"/>
    <w:basedOn w:val="Normal"/>
    <w:link w:val="HeaderChar"/>
    <w:uiPriority w:val="99"/>
    <w:unhideWhenUsed/>
    <w:rsid w:val="00394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5B7"/>
  </w:style>
  <w:style w:type="paragraph" w:styleId="Footer">
    <w:name w:val="footer"/>
    <w:basedOn w:val="Normal"/>
    <w:link w:val="FooterChar"/>
    <w:uiPriority w:val="99"/>
    <w:unhideWhenUsed/>
    <w:rsid w:val="00394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5B7"/>
  </w:style>
  <w:style w:type="paragraph" w:styleId="ListParagraph">
    <w:name w:val="List Paragraph"/>
    <w:basedOn w:val="Normal"/>
    <w:uiPriority w:val="34"/>
    <w:qFormat/>
    <w:rsid w:val="00F637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ley%20Heights\Documents\1_VHCC\4_In_Reach-Out_Reach\correspondence\visitors\Vogt%202010-07-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7C899-44FB-4C3A-A866-9A2E0669F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Vogt 2010-07-18</Template>
  <TotalTime>7</TotalTime>
  <Pages>1</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Rice</dc:creator>
  <cp:lastModifiedBy>Tim Champ</cp:lastModifiedBy>
  <cp:revision>5</cp:revision>
  <cp:lastPrinted>2014-02-25T20:14:00Z</cp:lastPrinted>
  <dcterms:created xsi:type="dcterms:W3CDTF">2013-03-03T00:14:00Z</dcterms:created>
  <dcterms:modified xsi:type="dcterms:W3CDTF">2018-04-02T22:29:00Z</dcterms:modified>
</cp:coreProperties>
</file>